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38758C" w14:textId="74E4CB94" w:rsidR="009C2687" w:rsidRDefault="009C2687" w:rsidP="009C2687">
      <w:pPr>
        <w:jc w:val="center"/>
      </w:pPr>
      <w:r w:rsidRPr="006C2F16">
        <w:rPr>
          <w:b/>
          <w:sz w:val="26"/>
          <w:szCs w:val="26"/>
        </w:rPr>
        <w:t>План мероприятий по обучению членов избирательных комиссий на территории</w:t>
      </w:r>
      <w:r w:rsidR="00925B84">
        <w:rPr>
          <w:b/>
          <w:sz w:val="26"/>
          <w:szCs w:val="26"/>
        </w:rPr>
        <w:t xml:space="preserve"> </w:t>
      </w:r>
      <w:r w:rsidR="007C34BE">
        <w:rPr>
          <w:b/>
          <w:sz w:val="26"/>
          <w:szCs w:val="26"/>
        </w:rPr>
        <w:t>Кочевского МО</w:t>
      </w:r>
      <w:r w:rsidRPr="006C2F16">
        <w:rPr>
          <w:b/>
          <w:sz w:val="26"/>
          <w:szCs w:val="26"/>
        </w:rPr>
        <w:t xml:space="preserve"> на 20</w:t>
      </w:r>
      <w:r w:rsidR="003C2899">
        <w:rPr>
          <w:b/>
          <w:sz w:val="26"/>
          <w:szCs w:val="26"/>
        </w:rPr>
        <w:t>26</w:t>
      </w:r>
      <w:r w:rsidRPr="006C2F16">
        <w:rPr>
          <w:b/>
          <w:sz w:val="26"/>
          <w:szCs w:val="26"/>
        </w:rPr>
        <w:t xml:space="preserve"> год</w:t>
      </w:r>
    </w:p>
    <w:p w14:paraId="4FDC138D" w14:textId="54F9058C" w:rsidR="009C2687" w:rsidRPr="007C34BE" w:rsidRDefault="007C34BE" w:rsidP="009C2687">
      <w:pPr>
        <w:jc w:val="center"/>
        <w:rPr>
          <w:b/>
        </w:rPr>
      </w:pPr>
      <w:r w:rsidRPr="007C34BE">
        <w:rPr>
          <w:b/>
        </w:rPr>
        <w:t>ТИК Кочевского муниципального округа</w:t>
      </w:r>
    </w:p>
    <w:p w14:paraId="48E6FB3D" w14:textId="7056BB0D" w:rsidR="009C2687" w:rsidRDefault="009C2687" w:rsidP="009C2687">
      <w:pPr>
        <w:jc w:val="center"/>
        <w:rPr>
          <w:sz w:val="18"/>
          <w:szCs w:val="18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2065"/>
        <w:gridCol w:w="2613"/>
        <w:gridCol w:w="2409"/>
        <w:gridCol w:w="1701"/>
        <w:gridCol w:w="1560"/>
        <w:gridCol w:w="1559"/>
      </w:tblGrid>
      <w:tr w:rsidR="009C2687" w:rsidRPr="009670DE" w14:paraId="39EF89D8" w14:textId="77777777" w:rsidTr="009C0F15">
        <w:tc>
          <w:tcPr>
            <w:tcW w:w="704" w:type="dxa"/>
            <w:vAlign w:val="center"/>
          </w:tcPr>
          <w:p w14:paraId="3E5CD6B3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№ п/п</w:t>
            </w:r>
          </w:p>
        </w:tc>
        <w:tc>
          <w:tcPr>
            <w:tcW w:w="2977" w:type="dxa"/>
            <w:vAlign w:val="center"/>
          </w:tcPr>
          <w:p w14:paraId="0AA56A0C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Категория</w:t>
            </w:r>
          </w:p>
          <w:p w14:paraId="06E1F9BF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обучающихся</w:t>
            </w:r>
          </w:p>
        </w:tc>
        <w:tc>
          <w:tcPr>
            <w:tcW w:w="2065" w:type="dxa"/>
            <w:vAlign w:val="center"/>
          </w:tcPr>
          <w:p w14:paraId="2636CE62" w14:textId="2EB55A0F" w:rsidR="009C2687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</w:t>
            </w:r>
            <w:r w:rsidRPr="00C80B30">
              <w:rPr>
                <w:b/>
                <w:sz w:val="20"/>
              </w:rPr>
              <w:t xml:space="preserve">орма обучения </w:t>
            </w:r>
          </w:p>
        </w:tc>
        <w:tc>
          <w:tcPr>
            <w:tcW w:w="2613" w:type="dxa"/>
            <w:vAlign w:val="center"/>
          </w:tcPr>
          <w:p w14:paraId="1F984FB5" w14:textId="61FA74BF" w:rsidR="009C2687" w:rsidRPr="006C2F16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</w:t>
            </w:r>
            <w:r w:rsidRPr="00F42220">
              <w:rPr>
                <w:b/>
                <w:sz w:val="20"/>
              </w:rPr>
              <w:t>аименование мероприятия</w:t>
            </w:r>
          </w:p>
        </w:tc>
        <w:tc>
          <w:tcPr>
            <w:tcW w:w="2409" w:type="dxa"/>
            <w:vAlign w:val="center"/>
          </w:tcPr>
          <w:p w14:paraId="31369EE2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П</w:t>
            </w:r>
            <w:r w:rsidRPr="00C80B30">
              <w:rPr>
                <w:b/>
                <w:bCs/>
                <w:sz w:val="20"/>
              </w:rPr>
              <w:t xml:space="preserve">еречень учебно-методических материалов, </w:t>
            </w:r>
            <w:r>
              <w:rPr>
                <w:b/>
                <w:bCs/>
                <w:sz w:val="20"/>
              </w:rPr>
              <w:t>используемых</w:t>
            </w:r>
            <w:r w:rsidRPr="00C80B30">
              <w:rPr>
                <w:b/>
                <w:bCs/>
                <w:sz w:val="20"/>
              </w:rPr>
              <w:t xml:space="preserve"> для проведения обучения</w:t>
            </w:r>
          </w:p>
        </w:tc>
        <w:tc>
          <w:tcPr>
            <w:tcW w:w="1701" w:type="dxa"/>
            <w:vAlign w:val="center"/>
          </w:tcPr>
          <w:p w14:paraId="177A0C8F" w14:textId="0ECE311B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Сроки</w:t>
            </w:r>
          </w:p>
          <w:p w14:paraId="4040963A" w14:textId="03632D5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 xml:space="preserve"> проведения обучения</w:t>
            </w:r>
          </w:p>
        </w:tc>
        <w:tc>
          <w:tcPr>
            <w:tcW w:w="1560" w:type="dxa"/>
            <w:vAlign w:val="center"/>
          </w:tcPr>
          <w:p w14:paraId="08D00577" w14:textId="54B7332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  <w:r w:rsidRPr="00C80B30">
              <w:rPr>
                <w:b/>
                <w:sz w:val="20"/>
              </w:rPr>
              <w:t>ланируем</w:t>
            </w:r>
            <w:r w:rsidR="00870228">
              <w:rPr>
                <w:b/>
                <w:sz w:val="20"/>
              </w:rPr>
              <w:t>ое</w:t>
            </w:r>
            <w:r w:rsidRPr="00C80B30">
              <w:rPr>
                <w:b/>
                <w:sz w:val="20"/>
              </w:rPr>
              <w:t xml:space="preserve"> </w:t>
            </w:r>
            <w:r w:rsidR="00870228">
              <w:rPr>
                <w:b/>
                <w:sz w:val="20"/>
              </w:rPr>
              <w:t>количество занятий</w:t>
            </w:r>
          </w:p>
        </w:tc>
        <w:tc>
          <w:tcPr>
            <w:tcW w:w="1559" w:type="dxa"/>
            <w:vAlign w:val="center"/>
          </w:tcPr>
          <w:p w14:paraId="2F6E6A44" w14:textId="539D2D64" w:rsidR="009C2687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Планируемое количество участников</w:t>
            </w:r>
          </w:p>
        </w:tc>
      </w:tr>
      <w:tr w:rsidR="00870228" w:rsidRPr="009670DE" w14:paraId="06778A55" w14:textId="77777777" w:rsidTr="009C0F15">
        <w:trPr>
          <w:trHeight w:val="768"/>
        </w:trPr>
        <w:tc>
          <w:tcPr>
            <w:tcW w:w="704" w:type="dxa"/>
          </w:tcPr>
          <w:p w14:paraId="358806D3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3E7AA0F2" w14:textId="687D0276" w:rsidR="00870228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Члены территориальной избирательной комиссии</w:t>
            </w:r>
          </w:p>
        </w:tc>
        <w:tc>
          <w:tcPr>
            <w:tcW w:w="2065" w:type="dxa"/>
            <w:vAlign w:val="center"/>
          </w:tcPr>
          <w:p w14:paraId="017D4B05" w14:textId="7507C801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EB3AFE5" w14:textId="7BF305A5" w:rsidR="00870228" w:rsidRPr="009670DE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Очное обучение в ТИК,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6B211865" w14:textId="3441551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6FB1BF9E" w14:textId="298B95C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ТИК на сайте РЦОИТ</w:t>
            </w:r>
          </w:p>
          <w:p w14:paraId="0E6FBD10" w14:textId="77777777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D0FDC12" w14:textId="781908F1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  <w:p w14:paraId="6FB4B7B9" w14:textId="7CEB0564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02F914CB" w14:textId="2FC4CCB0" w:rsidR="00870228" w:rsidRPr="009670DE" w:rsidRDefault="00213ED3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289F6878" w14:textId="4A52D0D7" w:rsidR="00870228" w:rsidRPr="009670DE" w:rsidRDefault="007C34BE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870228" w:rsidRPr="009670DE" w14:paraId="7B39EBD3" w14:textId="77777777" w:rsidTr="009C0F15">
        <w:trPr>
          <w:trHeight w:val="768"/>
        </w:trPr>
        <w:tc>
          <w:tcPr>
            <w:tcW w:w="704" w:type="dxa"/>
          </w:tcPr>
          <w:p w14:paraId="1D5D2AF5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1A45CCB4" w14:textId="77777777" w:rsidR="00870228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02CAC4C0" w14:textId="6798DE83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435CC666" w14:textId="72CCD4DC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59340DBF" w14:textId="77777777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37EAA56F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1170178" w14:textId="5E1C54AF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3FD96932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2A573CA" w14:textId="08E3FFAE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7057D0F1" w14:textId="4A488D3E" w:rsidR="00870228" w:rsidRPr="009670DE" w:rsidRDefault="00213ED3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73F78F1B" w14:textId="6622B054" w:rsidR="00870228" w:rsidRPr="009670DE" w:rsidRDefault="007C34BE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440B33" w:rsidRPr="009670DE" w14:paraId="5094CD70" w14:textId="77777777" w:rsidTr="009C0F15">
        <w:trPr>
          <w:trHeight w:val="768"/>
        </w:trPr>
        <w:tc>
          <w:tcPr>
            <w:tcW w:w="704" w:type="dxa"/>
          </w:tcPr>
          <w:p w14:paraId="69F7323F" w14:textId="77777777" w:rsidR="00440B33" w:rsidRPr="003C00A9" w:rsidRDefault="00440B33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B4F886E" w14:textId="099CB056" w:rsidR="00440B33" w:rsidRDefault="00440B33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531D33B" w14:textId="7326B331" w:rsidR="00440B33" w:rsidRPr="009670DE" w:rsidRDefault="00440B33" w:rsidP="00440B33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 w:rsidR="00870228"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23814E29" w14:textId="55948F04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выездные тренинги  </w:t>
            </w:r>
          </w:p>
        </w:tc>
        <w:tc>
          <w:tcPr>
            <w:tcW w:w="2409" w:type="dxa"/>
            <w:vAlign w:val="center"/>
          </w:tcPr>
          <w:p w14:paraId="32A03890" w14:textId="5EEFA6BD" w:rsidR="00440B33" w:rsidRPr="009670DE" w:rsidRDefault="003C00A9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практических заданий </w:t>
            </w:r>
          </w:p>
        </w:tc>
        <w:tc>
          <w:tcPr>
            <w:tcW w:w="1701" w:type="dxa"/>
            <w:vAlign w:val="center"/>
          </w:tcPr>
          <w:p w14:paraId="47A6B298" w14:textId="6BC52C3A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Март-апрель</w:t>
            </w:r>
          </w:p>
        </w:tc>
        <w:tc>
          <w:tcPr>
            <w:tcW w:w="1560" w:type="dxa"/>
            <w:vAlign w:val="center"/>
          </w:tcPr>
          <w:p w14:paraId="611E5998" w14:textId="16C48F8D" w:rsidR="00440B33" w:rsidRPr="009670DE" w:rsidRDefault="00213ED3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559" w:type="dxa"/>
            <w:vAlign w:val="center"/>
          </w:tcPr>
          <w:p w14:paraId="645FF708" w14:textId="50C45382" w:rsidR="00440B33" w:rsidRPr="009670DE" w:rsidRDefault="00213ED3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7C34BE">
              <w:rPr>
                <w:sz w:val="20"/>
              </w:rPr>
              <w:t>0</w:t>
            </w:r>
          </w:p>
        </w:tc>
      </w:tr>
      <w:tr w:rsidR="003C00A9" w:rsidRPr="009670DE" w14:paraId="54B29761" w14:textId="77777777" w:rsidTr="009C0F15">
        <w:trPr>
          <w:trHeight w:val="768"/>
        </w:trPr>
        <w:tc>
          <w:tcPr>
            <w:tcW w:w="704" w:type="dxa"/>
          </w:tcPr>
          <w:p w14:paraId="5E1E9BCD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574BFF35" w14:textId="5C49897D" w:rsidR="003C00A9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Руководство и члены участковых избирательных комиссий</w:t>
            </w:r>
          </w:p>
        </w:tc>
        <w:tc>
          <w:tcPr>
            <w:tcW w:w="2065" w:type="dxa"/>
            <w:vAlign w:val="center"/>
          </w:tcPr>
          <w:p w14:paraId="198A7823" w14:textId="58F45D89" w:rsidR="003C00A9" w:rsidRPr="009670DE" w:rsidRDefault="003C00A9" w:rsidP="00870228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702F8F0F" w14:textId="64D2FA1D" w:rsidR="003C00A9" w:rsidRPr="009670DE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Очное обучение в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118C9AB9" w14:textId="77777777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5A187409" w14:textId="72C78879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 на сайте РЦОИТ</w:t>
            </w:r>
          </w:p>
          <w:p w14:paraId="6B902310" w14:textId="77777777" w:rsidR="003C00A9" w:rsidRPr="009670DE" w:rsidRDefault="003C00A9" w:rsidP="00870228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39E1D51" w14:textId="2812E0A0" w:rsidR="003C00A9" w:rsidRPr="009670DE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Май-июнь</w:t>
            </w:r>
          </w:p>
        </w:tc>
        <w:tc>
          <w:tcPr>
            <w:tcW w:w="1560" w:type="dxa"/>
            <w:vAlign w:val="center"/>
          </w:tcPr>
          <w:p w14:paraId="33D773AF" w14:textId="0DC3C83A" w:rsidR="003C00A9" w:rsidRPr="009670DE" w:rsidRDefault="00213ED3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559" w:type="dxa"/>
            <w:vAlign w:val="center"/>
          </w:tcPr>
          <w:p w14:paraId="6B7DD072" w14:textId="5AF2C8E3" w:rsidR="003C00A9" w:rsidRPr="009670DE" w:rsidRDefault="007C34BE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124</w:t>
            </w:r>
          </w:p>
        </w:tc>
      </w:tr>
      <w:tr w:rsidR="003C00A9" w:rsidRPr="009670DE" w14:paraId="59015785" w14:textId="77777777" w:rsidTr="009C0F15">
        <w:trPr>
          <w:trHeight w:val="768"/>
        </w:trPr>
        <w:tc>
          <w:tcPr>
            <w:tcW w:w="704" w:type="dxa"/>
          </w:tcPr>
          <w:p w14:paraId="53B7E2AC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507FB142" w14:textId="77777777" w:rsidR="003C00A9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4DC00379" w14:textId="5FC6E44D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6C314B97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3A2DD618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5A521245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B7B227A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1993CEB0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66D05CF" w14:textId="0DE647F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2F84C82B" w14:textId="2AE50ECC" w:rsidR="003C00A9" w:rsidRPr="009670DE" w:rsidRDefault="00213ED3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559" w:type="dxa"/>
            <w:vAlign w:val="center"/>
          </w:tcPr>
          <w:p w14:paraId="13FFD7AA" w14:textId="2F119C42" w:rsidR="003C00A9" w:rsidRPr="009670DE" w:rsidRDefault="007C34BE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124</w:t>
            </w:r>
          </w:p>
        </w:tc>
      </w:tr>
      <w:tr w:rsidR="003C00A9" w:rsidRPr="009670DE" w14:paraId="4BBBC78C" w14:textId="77777777" w:rsidTr="009C0F15">
        <w:trPr>
          <w:trHeight w:val="768"/>
        </w:trPr>
        <w:tc>
          <w:tcPr>
            <w:tcW w:w="704" w:type="dxa"/>
          </w:tcPr>
          <w:p w14:paraId="741B5439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577AFB47" w14:textId="518B621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Актив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2406B447" w14:textId="77BB9DEA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03EC755" w14:textId="76A71CED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Вебинарный курс на дистанционной площадке</w:t>
            </w:r>
          </w:p>
        </w:tc>
        <w:tc>
          <w:tcPr>
            <w:tcW w:w="2409" w:type="dxa"/>
            <w:vAlign w:val="center"/>
          </w:tcPr>
          <w:p w14:paraId="7371E2EA" w14:textId="3E2F8A96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обучающих презентации </w:t>
            </w:r>
          </w:p>
        </w:tc>
        <w:tc>
          <w:tcPr>
            <w:tcW w:w="1701" w:type="dxa"/>
            <w:vAlign w:val="center"/>
          </w:tcPr>
          <w:p w14:paraId="731B1F72" w14:textId="71E777D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Август </w:t>
            </w:r>
          </w:p>
        </w:tc>
        <w:tc>
          <w:tcPr>
            <w:tcW w:w="1560" w:type="dxa"/>
            <w:vAlign w:val="center"/>
          </w:tcPr>
          <w:p w14:paraId="72923CBE" w14:textId="57C339CE" w:rsidR="003C00A9" w:rsidRPr="009670DE" w:rsidRDefault="00213ED3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14:paraId="6F312740" w14:textId="68C9406A" w:rsidR="003C00A9" w:rsidRPr="009670DE" w:rsidRDefault="00213ED3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3C00A9" w:rsidRPr="009670DE" w14:paraId="2072319E" w14:textId="77777777" w:rsidTr="009C0F15">
        <w:trPr>
          <w:trHeight w:val="768"/>
        </w:trPr>
        <w:tc>
          <w:tcPr>
            <w:tcW w:w="704" w:type="dxa"/>
          </w:tcPr>
          <w:p w14:paraId="67BC672F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1CF76E0" w14:textId="57DBC642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F10526E" w14:textId="2551BC4E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403724BF" w14:textId="4BB1B3C8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Тематические семинары в ТИК   </w:t>
            </w:r>
          </w:p>
        </w:tc>
        <w:tc>
          <w:tcPr>
            <w:tcW w:w="2409" w:type="dxa"/>
            <w:vAlign w:val="center"/>
          </w:tcPr>
          <w:p w14:paraId="1E89849D" w14:textId="7B4AE96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Лекции </w:t>
            </w:r>
          </w:p>
        </w:tc>
        <w:tc>
          <w:tcPr>
            <w:tcW w:w="1701" w:type="dxa"/>
            <w:vAlign w:val="center"/>
          </w:tcPr>
          <w:p w14:paraId="1CB12A9E" w14:textId="03E81365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Сентябрь </w:t>
            </w:r>
          </w:p>
        </w:tc>
        <w:tc>
          <w:tcPr>
            <w:tcW w:w="1560" w:type="dxa"/>
            <w:vAlign w:val="center"/>
          </w:tcPr>
          <w:p w14:paraId="53BCAFFC" w14:textId="0BB91E11" w:rsidR="003C00A9" w:rsidRPr="009670DE" w:rsidRDefault="00213ED3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08B8466B" w14:textId="2B87C815" w:rsidR="003C00A9" w:rsidRPr="009670DE" w:rsidRDefault="007C34BE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</w:tbl>
    <w:p w14:paraId="372DD9E8" w14:textId="77777777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Председатель территориальной</w:t>
      </w:r>
    </w:p>
    <w:p w14:paraId="697C0294" w14:textId="7182D57E" w:rsidR="009C2687" w:rsidRPr="003C00A9" w:rsidRDefault="009C2687" w:rsidP="007C34BE">
      <w:pPr>
        <w:rPr>
          <w:sz w:val="24"/>
          <w:szCs w:val="24"/>
        </w:rPr>
      </w:pPr>
      <w:r w:rsidRPr="003C00A9">
        <w:rPr>
          <w:sz w:val="24"/>
          <w:szCs w:val="18"/>
        </w:rPr>
        <w:t>избирательной комиссии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  <w:t>_________________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="007C34BE">
        <w:rPr>
          <w:sz w:val="24"/>
          <w:szCs w:val="18"/>
        </w:rPr>
        <w:t>Т.И.Томская</w:t>
      </w:r>
    </w:p>
    <w:p w14:paraId="6F343928" w14:textId="77777777" w:rsidR="0036108E" w:rsidRDefault="0036108E" w:rsidP="00A918AD"/>
    <w:p w14:paraId="272F6C9A" w14:textId="77777777" w:rsidR="0036108E" w:rsidRDefault="0036108E" w:rsidP="00A918AD"/>
    <w:sectPr w:rsidR="0036108E" w:rsidSect="003C2899">
      <w:headerReference w:type="even" r:id="rId7"/>
      <w:headerReference w:type="default" r:id="rId8"/>
      <w:footerReference w:type="even" r:id="rId9"/>
      <w:footerReference w:type="default" r:id="rId10"/>
      <w:pgSz w:w="16840" w:h="11907" w:orient="landscape" w:code="9"/>
      <w:pgMar w:top="567" w:right="1560" w:bottom="851" w:left="1134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2FFA56" w14:textId="77777777" w:rsidR="002E4BA2" w:rsidRDefault="002E4BA2">
      <w:r>
        <w:separator/>
      </w:r>
    </w:p>
  </w:endnote>
  <w:endnote w:type="continuationSeparator" w:id="0">
    <w:p w14:paraId="08DD7F84" w14:textId="77777777" w:rsidR="002E4BA2" w:rsidRDefault="002E4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A2FBBE" w14:textId="77777777" w:rsidR="005F0A71" w:rsidRDefault="000E01D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5F0A71">
      <w:rPr>
        <w:noProof/>
      </w:rPr>
      <w:t>1</w:t>
    </w:r>
    <w:r>
      <w:rPr>
        <w:noProof/>
      </w:rPr>
      <w:fldChar w:fldCharType="end"/>
    </w:r>
  </w:p>
  <w:p w14:paraId="3EA06384" w14:textId="77777777" w:rsidR="005F0A71" w:rsidRDefault="005F0A71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3826AD" w14:textId="77777777" w:rsidR="005F0A71" w:rsidRDefault="005F0A71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CE1007" w14:textId="77777777" w:rsidR="002E4BA2" w:rsidRDefault="002E4BA2">
      <w:r>
        <w:separator/>
      </w:r>
    </w:p>
  </w:footnote>
  <w:footnote w:type="continuationSeparator" w:id="0">
    <w:p w14:paraId="189B8B9E" w14:textId="77777777" w:rsidR="002E4BA2" w:rsidRDefault="002E4B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4E2FBF" w14:textId="77777777" w:rsidR="005F0A71" w:rsidRDefault="00D060AD">
    <w:pPr>
      <w:framePr w:wrap="around" w:vAnchor="text" w:hAnchor="margin" w:xAlign="center" w:y="1"/>
    </w:pPr>
    <w:r>
      <w:fldChar w:fldCharType="begin"/>
    </w:r>
    <w:r w:rsidR="005F0A71">
      <w:instrText xml:space="preserve">PAGE  </w:instrText>
    </w:r>
    <w:r>
      <w:fldChar w:fldCharType="end"/>
    </w:r>
  </w:p>
  <w:p w14:paraId="1E8A8C27" w14:textId="77777777" w:rsidR="005F0A71" w:rsidRDefault="005F0A7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230E85" w14:textId="77777777" w:rsidR="005F0A71" w:rsidRDefault="000E01D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D0A92">
      <w:rPr>
        <w:noProof/>
      </w:rPr>
      <w:t>2</w:t>
    </w:r>
    <w:r>
      <w:rPr>
        <w:noProof/>
      </w:rPr>
      <w:fldChar w:fldCharType="end"/>
    </w:r>
  </w:p>
  <w:p w14:paraId="74F0F887" w14:textId="77777777" w:rsidR="005F0A71" w:rsidRDefault="005F0A7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B11C5"/>
    <w:multiLevelType w:val="hybridMultilevel"/>
    <w:tmpl w:val="DD708D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1203"/>
    <w:multiLevelType w:val="multilevel"/>
    <w:tmpl w:val="38AC7A90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  <w:rPr>
        <w:rFonts w:hint="default"/>
      </w:rPr>
    </w:lvl>
  </w:abstractNum>
  <w:abstractNum w:abstractNumId="2" w15:restartNumberingAfterBreak="0">
    <w:nsid w:val="09040DC3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04916"/>
    <w:multiLevelType w:val="hybridMultilevel"/>
    <w:tmpl w:val="F2B0E6C6"/>
    <w:lvl w:ilvl="0" w:tplc="8F204532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4" w15:restartNumberingAfterBreak="0">
    <w:nsid w:val="0AFC0943"/>
    <w:multiLevelType w:val="hybridMultilevel"/>
    <w:tmpl w:val="E0F0D6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F0923"/>
    <w:multiLevelType w:val="hybridMultilevel"/>
    <w:tmpl w:val="CA62C11E"/>
    <w:lvl w:ilvl="0" w:tplc="2C646D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B11CF"/>
    <w:multiLevelType w:val="hybridMultilevel"/>
    <w:tmpl w:val="F0D48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94758"/>
    <w:multiLevelType w:val="hybridMultilevel"/>
    <w:tmpl w:val="44DAE928"/>
    <w:lvl w:ilvl="0" w:tplc="A9802C2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0DB45EBE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D7E20"/>
    <w:multiLevelType w:val="hybridMultilevel"/>
    <w:tmpl w:val="2A3ED62E"/>
    <w:lvl w:ilvl="0" w:tplc="AB44CD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142F9"/>
    <w:multiLevelType w:val="hybridMultilevel"/>
    <w:tmpl w:val="1EBEAD7C"/>
    <w:lvl w:ilvl="0" w:tplc="26F85A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D279C"/>
    <w:multiLevelType w:val="multilevel"/>
    <w:tmpl w:val="991C33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23A407E0"/>
    <w:multiLevelType w:val="hybridMultilevel"/>
    <w:tmpl w:val="DDFCA1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53998"/>
    <w:multiLevelType w:val="hybridMultilevel"/>
    <w:tmpl w:val="459A8014"/>
    <w:lvl w:ilvl="0" w:tplc="CE74C0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E4679"/>
    <w:multiLevelType w:val="hybridMultilevel"/>
    <w:tmpl w:val="BE869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082CB6"/>
    <w:multiLevelType w:val="hybridMultilevel"/>
    <w:tmpl w:val="F0D487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5048B0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17" w15:restartNumberingAfterBreak="0">
    <w:nsid w:val="3A686DD6"/>
    <w:multiLevelType w:val="multilevel"/>
    <w:tmpl w:val="D122B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944" w:hanging="2160"/>
      </w:pPr>
      <w:rPr>
        <w:rFonts w:hint="default"/>
      </w:rPr>
    </w:lvl>
  </w:abstractNum>
  <w:abstractNum w:abstractNumId="18" w15:restartNumberingAfterBreak="0">
    <w:nsid w:val="3E36518D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178D9"/>
    <w:multiLevelType w:val="hybridMultilevel"/>
    <w:tmpl w:val="2A3ED62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82C65"/>
    <w:multiLevelType w:val="hybridMultilevel"/>
    <w:tmpl w:val="AF168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12E95"/>
    <w:multiLevelType w:val="hybridMultilevel"/>
    <w:tmpl w:val="AF168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1C74F4"/>
    <w:multiLevelType w:val="hybridMultilevel"/>
    <w:tmpl w:val="FF82EBE8"/>
    <w:lvl w:ilvl="0" w:tplc="869CB57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DA64AE"/>
    <w:multiLevelType w:val="hybridMultilevel"/>
    <w:tmpl w:val="BE869B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3138EC"/>
    <w:multiLevelType w:val="hybridMultilevel"/>
    <w:tmpl w:val="706E84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A6A2D"/>
    <w:multiLevelType w:val="hybridMultilevel"/>
    <w:tmpl w:val="3E8AB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A13163"/>
    <w:multiLevelType w:val="hybridMultilevel"/>
    <w:tmpl w:val="D8327A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1D5A73"/>
    <w:multiLevelType w:val="hybridMultilevel"/>
    <w:tmpl w:val="2272D6D6"/>
    <w:lvl w:ilvl="0" w:tplc="4F306408">
      <w:start w:val="1"/>
      <w:numFmt w:val="decimal"/>
      <w:lvlText w:val="%1)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632C658D"/>
    <w:multiLevelType w:val="multilevel"/>
    <w:tmpl w:val="352094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65AC36DB"/>
    <w:multiLevelType w:val="multilevel"/>
    <w:tmpl w:val="43F0E1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0" w15:restartNumberingAfterBreak="0">
    <w:nsid w:val="6911780E"/>
    <w:multiLevelType w:val="hybridMultilevel"/>
    <w:tmpl w:val="6D249356"/>
    <w:lvl w:ilvl="0" w:tplc="8D78C72C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31" w15:restartNumberingAfterBreak="0">
    <w:nsid w:val="6D1C29B4"/>
    <w:multiLevelType w:val="hybridMultilevel"/>
    <w:tmpl w:val="B4F81FF8"/>
    <w:lvl w:ilvl="0" w:tplc="DE98F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1316FC"/>
    <w:multiLevelType w:val="multilevel"/>
    <w:tmpl w:val="E0A6C5C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3" w15:restartNumberingAfterBreak="0">
    <w:nsid w:val="70FE1F94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34" w15:restartNumberingAfterBreak="0">
    <w:nsid w:val="7BFB3037"/>
    <w:multiLevelType w:val="hybridMultilevel"/>
    <w:tmpl w:val="DC2C215C"/>
    <w:lvl w:ilvl="0" w:tplc="6AFA7CC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83B6D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0"/>
  </w:num>
  <w:num w:numId="3">
    <w:abstractNumId w:val="29"/>
  </w:num>
  <w:num w:numId="4">
    <w:abstractNumId w:val="11"/>
  </w:num>
  <w:num w:numId="5">
    <w:abstractNumId w:val="4"/>
  </w:num>
  <w:num w:numId="6">
    <w:abstractNumId w:val="35"/>
  </w:num>
  <w:num w:numId="7">
    <w:abstractNumId w:val="8"/>
  </w:num>
  <w:num w:numId="8">
    <w:abstractNumId w:val="7"/>
  </w:num>
  <w:num w:numId="9">
    <w:abstractNumId w:val="14"/>
  </w:num>
  <w:num w:numId="10">
    <w:abstractNumId w:val="3"/>
  </w:num>
  <w:num w:numId="11">
    <w:abstractNumId w:val="28"/>
  </w:num>
  <w:num w:numId="12">
    <w:abstractNumId w:val="32"/>
  </w:num>
  <w:num w:numId="13">
    <w:abstractNumId w:val="17"/>
  </w:num>
  <w:num w:numId="14">
    <w:abstractNumId w:val="22"/>
  </w:num>
  <w:num w:numId="15">
    <w:abstractNumId w:val="23"/>
  </w:num>
  <w:num w:numId="16">
    <w:abstractNumId w:val="25"/>
  </w:num>
  <w:num w:numId="17">
    <w:abstractNumId w:val="33"/>
  </w:num>
  <w:num w:numId="18">
    <w:abstractNumId w:val="31"/>
  </w:num>
  <w:num w:numId="19">
    <w:abstractNumId w:val="6"/>
  </w:num>
  <w:num w:numId="20">
    <w:abstractNumId w:val="15"/>
  </w:num>
  <w:num w:numId="21">
    <w:abstractNumId w:val="12"/>
  </w:num>
  <w:num w:numId="22">
    <w:abstractNumId w:val="26"/>
  </w:num>
  <w:num w:numId="23">
    <w:abstractNumId w:val="5"/>
  </w:num>
  <w:num w:numId="24">
    <w:abstractNumId w:val="10"/>
  </w:num>
  <w:num w:numId="25">
    <w:abstractNumId w:val="13"/>
  </w:num>
  <w:num w:numId="26">
    <w:abstractNumId w:val="16"/>
  </w:num>
  <w:num w:numId="27">
    <w:abstractNumId w:val="24"/>
  </w:num>
  <w:num w:numId="28">
    <w:abstractNumId w:val="27"/>
  </w:num>
  <w:num w:numId="29">
    <w:abstractNumId w:val="20"/>
  </w:num>
  <w:num w:numId="30">
    <w:abstractNumId w:val="34"/>
  </w:num>
  <w:num w:numId="31">
    <w:abstractNumId w:val="21"/>
  </w:num>
  <w:num w:numId="32">
    <w:abstractNumId w:val="18"/>
  </w:num>
  <w:num w:numId="33">
    <w:abstractNumId w:val="0"/>
  </w:num>
  <w:num w:numId="34">
    <w:abstractNumId w:val="2"/>
  </w:num>
  <w:num w:numId="35">
    <w:abstractNumId w:val="9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9E2"/>
    <w:rsid w:val="000137D7"/>
    <w:rsid w:val="00014920"/>
    <w:rsid w:val="00021A87"/>
    <w:rsid w:val="00035ABC"/>
    <w:rsid w:val="00036193"/>
    <w:rsid w:val="000366F3"/>
    <w:rsid w:val="00042CF6"/>
    <w:rsid w:val="00051066"/>
    <w:rsid w:val="0006208F"/>
    <w:rsid w:val="00071AC1"/>
    <w:rsid w:val="00081D97"/>
    <w:rsid w:val="00085DCE"/>
    <w:rsid w:val="000868D2"/>
    <w:rsid w:val="000979E2"/>
    <w:rsid w:val="000B4A0E"/>
    <w:rsid w:val="000D75F1"/>
    <w:rsid w:val="000E01D3"/>
    <w:rsid w:val="000E3313"/>
    <w:rsid w:val="001009C3"/>
    <w:rsid w:val="00112664"/>
    <w:rsid w:val="0012177D"/>
    <w:rsid w:val="001243E3"/>
    <w:rsid w:val="00125315"/>
    <w:rsid w:val="001450B0"/>
    <w:rsid w:val="001647A8"/>
    <w:rsid w:val="0017083F"/>
    <w:rsid w:val="0017593F"/>
    <w:rsid w:val="00186181"/>
    <w:rsid w:val="001A27D3"/>
    <w:rsid w:val="001B0570"/>
    <w:rsid w:val="001B11D0"/>
    <w:rsid w:val="001B1C43"/>
    <w:rsid w:val="001C5360"/>
    <w:rsid w:val="001C6CAF"/>
    <w:rsid w:val="001D785E"/>
    <w:rsid w:val="00204BD3"/>
    <w:rsid w:val="00205244"/>
    <w:rsid w:val="0021074E"/>
    <w:rsid w:val="00213204"/>
    <w:rsid w:val="00213ED3"/>
    <w:rsid w:val="0022505B"/>
    <w:rsid w:val="00232907"/>
    <w:rsid w:val="00233C50"/>
    <w:rsid w:val="00236AEA"/>
    <w:rsid w:val="00254CB7"/>
    <w:rsid w:val="0025722C"/>
    <w:rsid w:val="0027213D"/>
    <w:rsid w:val="002912CE"/>
    <w:rsid w:val="00296756"/>
    <w:rsid w:val="002A5318"/>
    <w:rsid w:val="002A68E9"/>
    <w:rsid w:val="002B5E0B"/>
    <w:rsid w:val="002C2A72"/>
    <w:rsid w:val="002D37EF"/>
    <w:rsid w:val="002E4BA2"/>
    <w:rsid w:val="003012C6"/>
    <w:rsid w:val="00303589"/>
    <w:rsid w:val="0031498C"/>
    <w:rsid w:val="00316C4C"/>
    <w:rsid w:val="0032477F"/>
    <w:rsid w:val="00331EFD"/>
    <w:rsid w:val="00336E8F"/>
    <w:rsid w:val="00345905"/>
    <w:rsid w:val="00357C05"/>
    <w:rsid w:val="0036108E"/>
    <w:rsid w:val="003615D3"/>
    <w:rsid w:val="003771F6"/>
    <w:rsid w:val="00380407"/>
    <w:rsid w:val="00381DB1"/>
    <w:rsid w:val="00382EC6"/>
    <w:rsid w:val="003859EA"/>
    <w:rsid w:val="00385F5E"/>
    <w:rsid w:val="003C00A9"/>
    <w:rsid w:val="003C177B"/>
    <w:rsid w:val="003C2899"/>
    <w:rsid w:val="003C2B5A"/>
    <w:rsid w:val="003E7736"/>
    <w:rsid w:val="003F6CC1"/>
    <w:rsid w:val="00400D51"/>
    <w:rsid w:val="00422805"/>
    <w:rsid w:val="00425E34"/>
    <w:rsid w:val="00440B33"/>
    <w:rsid w:val="004412AC"/>
    <w:rsid w:val="00443FAF"/>
    <w:rsid w:val="004534CD"/>
    <w:rsid w:val="00481314"/>
    <w:rsid w:val="004853F0"/>
    <w:rsid w:val="0049763A"/>
    <w:rsid w:val="004B052C"/>
    <w:rsid w:val="004C1BC7"/>
    <w:rsid w:val="004C7A28"/>
    <w:rsid w:val="004D18DF"/>
    <w:rsid w:val="004F06EE"/>
    <w:rsid w:val="004F4B51"/>
    <w:rsid w:val="00506589"/>
    <w:rsid w:val="00510121"/>
    <w:rsid w:val="00512D15"/>
    <w:rsid w:val="00514634"/>
    <w:rsid w:val="00525A05"/>
    <w:rsid w:val="005522B1"/>
    <w:rsid w:val="00581959"/>
    <w:rsid w:val="00586421"/>
    <w:rsid w:val="0058674F"/>
    <w:rsid w:val="00587585"/>
    <w:rsid w:val="005A431A"/>
    <w:rsid w:val="005C1975"/>
    <w:rsid w:val="005C52EC"/>
    <w:rsid w:val="005C5898"/>
    <w:rsid w:val="005E556C"/>
    <w:rsid w:val="005F0A71"/>
    <w:rsid w:val="005F7B5A"/>
    <w:rsid w:val="006304A1"/>
    <w:rsid w:val="00646F2E"/>
    <w:rsid w:val="0065054C"/>
    <w:rsid w:val="006626B0"/>
    <w:rsid w:val="0067115F"/>
    <w:rsid w:val="00676E77"/>
    <w:rsid w:val="00695EF5"/>
    <w:rsid w:val="00697FD5"/>
    <w:rsid w:val="006A2C0F"/>
    <w:rsid w:val="006A77CE"/>
    <w:rsid w:val="006B283E"/>
    <w:rsid w:val="006C04CD"/>
    <w:rsid w:val="006C6810"/>
    <w:rsid w:val="006D5331"/>
    <w:rsid w:val="006E1F46"/>
    <w:rsid w:val="006F01F2"/>
    <w:rsid w:val="006F2EAC"/>
    <w:rsid w:val="007001AE"/>
    <w:rsid w:val="007004A3"/>
    <w:rsid w:val="007157B1"/>
    <w:rsid w:val="00721CC3"/>
    <w:rsid w:val="007356CC"/>
    <w:rsid w:val="00743020"/>
    <w:rsid w:val="00746633"/>
    <w:rsid w:val="00750CEF"/>
    <w:rsid w:val="00756AB6"/>
    <w:rsid w:val="00761140"/>
    <w:rsid w:val="00766C54"/>
    <w:rsid w:val="00766E75"/>
    <w:rsid w:val="007858BD"/>
    <w:rsid w:val="00791A9D"/>
    <w:rsid w:val="00797D6E"/>
    <w:rsid w:val="007A5E8D"/>
    <w:rsid w:val="007B30DB"/>
    <w:rsid w:val="007C34BE"/>
    <w:rsid w:val="007C48E5"/>
    <w:rsid w:val="007D53BD"/>
    <w:rsid w:val="007F09D6"/>
    <w:rsid w:val="007F31DE"/>
    <w:rsid w:val="00802CFE"/>
    <w:rsid w:val="00813760"/>
    <w:rsid w:val="00813BEC"/>
    <w:rsid w:val="00820E2B"/>
    <w:rsid w:val="00824080"/>
    <w:rsid w:val="008434A9"/>
    <w:rsid w:val="00843EE1"/>
    <w:rsid w:val="00855431"/>
    <w:rsid w:val="00856384"/>
    <w:rsid w:val="00870228"/>
    <w:rsid w:val="00873008"/>
    <w:rsid w:val="008858AC"/>
    <w:rsid w:val="00887EF5"/>
    <w:rsid w:val="008A4F0F"/>
    <w:rsid w:val="008C629A"/>
    <w:rsid w:val="008F6EB0"/>
    <w:rsid w:val="00911625"/>
    <w:rsid w:val="00914A48"/>
    <w:rsid w:val="00925B84"/>
    <w:rsid w:val="00941ED6"/>
    <w:rsid w:val="00946EE6"/>
    <w:rsid w:val="00966592"/>
    <w:rsid w:val="009708C7"/>
    <w:rsid w:val="00970FCE"/>
    <w:rsid w:val="0097172D"/>
    <w:rsid w:val="00971FC4"/>
    <w:rsid w:val="00973B6B"/>
    <w:rsid w:val="00975170"/>
    <w:rsid w:val="00983598"/>
    <w:rsid w:val="00993109"/>
    <w:rsid w:val="0099460C"/>
    <w:rsid w:val="009B0652"/>
    <w:rsid w:val="009C0F15"/>
    <w:rsid w:val="009C2687"/>
    <w:rsid w:val="009C6223"/>
    <w:rsid w:val="00A04D6C"/>
    <w:rsid w:val="00A17511"/>
    <w:rsid w:val="00A35485"/>
    <w:rsid w:val="00A431CE"/>
    <w:rsid w:val="00A45148"/>
    <w:rsid w:val="00A62732"/>
    <w:rsid w:val="00A62E98"/>
    <w:rsid w:val="00A67D26"/>
    <w:rsid w:val="00A75367"/>
    <w:rsid w:val="00A75CD8"/>
    <w:rsid w:val="00A75DDB"/>
    <w:rsid w:val="00A8014F"/>
    <w:rsid w:val="00A813DF"/>
    <w:rsid w:val="00A918AD"/>
    <w:rsid w:val="00A93E5A"/>
    <w:rsid w:val="00AA1E65"/>
    <w:rsid w:val="00AB17F3"/>
    <w:rsid w:val="00AB1867"/>
    <w:rsid w:val="00AE56F1"/>
    <w:rsid w:val="00AE7521"/>
    <w:rsid w:val="00AF0C46"/>
    <w:rsid w:val="00AF673F"/>
    <w:rsid w:val="00AF75DC"/>
    <w:rsid w:val="00B06AF1"/>
    <w:rsid w:val="00B06EF1"/>
    <w:rsid w:val="00B1160A"/>
    <w:rsid w:val="00B11B42"/>
    <w:rsid w:val="00B237E4"/>
    <w:rsid w:val="00B327DF"/>
    <w:rsid w:val="00B33259"/>
    <w:rsid w:val="00B708EA"/>
    <w:rsid w:val="00BA7FB1"/>
    <w:rsid w:val="00BB3E39"/>
    <w:rsid w:val="00BB4BEE"/>
    <w:rsid w:val="00BB721C"/>
    <w:rsid w:val="00BB74CD"/>
    <w:rsid w:val="00BD07CE"/>
    <w:rsid w:val="00BD4798"/>
    <w:rsid w:val="00BF27E0"/>
    <w:rsid w:val="00BF3954"/>
    <w:rsid w:val="00C024E7"/>
    <w:rsid w:val="00C14DF2"/>
    <w:rsid w:val="00C37255"/>
    <w:rsid w:val="00C40C51"/>
    <w:rsid w:val="00C613B4"/>
    <w:rsid w:val="00C635DC"/>
    <w:rsid w:val="00C7505F"/>
    <w:rsid w:val="00C83EBE"/>
    <w:rsid w:val="00C95C36"/>
    <w:rsid w:val="00CB02D9"/>
    <w:rsid w:val="00CB080C"/>
    <w:rsid w:val="00CB3840"/>
    <w:rsid w:val="00CB40D0"/>
    <w:rsid w:val="00CB4E29"/>
    <w:rsid w:val="00CB559C"/>
    <w:rsid w:val="00CC2B8D"/>
    <w:rsid w:val="00CC46BF"/>
    <w:rsid w:val="00CD03A8"/>
    <w:rsid w:val="00D048A6"/>
    <w:rsid w:val="00D060AD"/>
    <w:rsid w:val="00D125D0"/>
    <w:rsid w:val="00D32F8B"/>
    <w:rsid w:val="00D34781"/>
    <w:rsid w:val="00D4675B"/>
    <w:rsid w:val="00D62804"/>
    <w:rsid w:val="00D71494"/>
    <w:rsid w:val="00D715AA"/>
    <w:rsid w:val="00D81BB7"/>
    <w:rsid w:val="00D95C1F"/>
    <w:rsid w:val="00DA47A4"/>
    <w:rsid w:val="00DB124C"/>
    <w:rsid w:val="00DB2CEF"/>
    <w:rsid w:val="00DC11EF"/>
    <w:rsid w:val="00DC694A"/>
    <w:rsid w:val="00DC7CC6"/>
    <w:rsid w:val="00DE48F3"/>
    <w:rsid w:val="00DF45D4"/>
    <w:rsid w:val="00DF7F97"/>
    <w:rsid w:val="00E073E4"/>
    <w:rsid w:val="00E11D12"/>
    <w:rsid w:val="00E239A7"/>
    <w:rsid w:val="00E51082"/>
    <w:rsid w:val="00E60055"/>
    <w:rsid w:val="00E718F9"/>
    <w:rsid w:val="00E818BA"/>
    <w:rsid w:val="00E843B9"/>
    <w:rsid w:val="00E956FD"/>
    <w:rsid w:val="00E95E9C"/>
    <w:rsid w:val="00E9768B"/>
    <w:rsid w:val="00EA641F"/>
    <w:rsid w:val="00ED0A92"/>
    <w:rsid w:val="00F30120"/>
    <w:rsid w:val="00F30E71"/>
    <w:rsid w:val="00F31977"/>
    <w:rsid w:val="00F33698"/>
    <w:rsid w:val="00F3437B"/>
    <w:rsid w:val="00F44E08"/>
    <w:rsid w:val="00F554AA"/>
    <w:rsid w:val="00F8420C"/>
    <w:rsid w:val="00F968F3"/>
    <w:rsid w:val="00FD0E8F"/>
    <w:rsid w:val="00FD34AA"/>
    <w:rsid w:val="00FF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5649CC"/>
  <w15:docId w15:val="{8DFAC059-14E9-4C9D-8F7E-E01687E78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6F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af4">
    <w:name w:val="List Paragraph"/>
    <w:basedOn w:val="a"/>
    <w:uiPriority w:val="34"/>
    <w:qFormat/>
    <w:rsid w:val="00BF3954"/>
    <w:pPr>
      <w:ind w:left="720"/>
      <w:contextualSpacing/>
    </w:pPr>
  </w:style>
  <w:style w:type="paragraph" w:styleId="af5">
    <w:name w:val="endnote text"/>
    <w:basedOn w:val="a"/>
    <w:link w:val="af6"/>
    <w:uiPriority w:val="99"/>
    <w:semiHidden/>
    <w:unhideWhenUsed/>
    <w:rsid w:val="004F4B51"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F4B51"/>
  </w:style>
  <w:style w:type="character" w:styleId="af7">
    <w:name w:val="endnote reference"/>
    <w:basedOn w:val="a0"/>
    <w:uiPriority w:val="99"/>
    <w:semiHidden/>
    <w:unhideWhenUsed/>
    <w:rsid w:val="004F4B51"/>
    <w:rPr>
      <w:rFonts w:cs="Times New Roman"/>
      <w:vertAlign w:val="superscript"/>
    </w:rPr>
  </w:style>
  <w:style w:type="paragraph" w:customStyle="1" w:styleId="ConsPlusNormal">
    <w:name w:val="ConsPlusNormal"/>
    <w:rsid w:val="00AA1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8">
    <w:name w:val="Body Text Indent"/>
    <w:basedOn w:val="a"/>
    <w:link w:val="af9"/>
    <w:semiHidden/>
    <w:unhideWhenUsed/>
    <w:rsid w:val="0050658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semiHidden/>
    <w:rsid w:val="00506589"/>
    <w:rPr>
      <w:sz w:val="28"/>
    </w:rPr>
  </w:style>
  <w:style w:type="paragraph" w:styleId="3">
    <w:name w:val="Body Text 3"/>
    <w:basedOn w:val="a"/>
    <w:link w:val="30"/>
    <w:uiPriority w:val="99"/>
    <w:rsid w:val="0050658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06589"/>
    <w:rPr>
      <w:sz w:val="16"/>
      <w:szCs w:val="16"/>
    </w:rPr>
  </w:style>
  <w:style w:type="paragraph" w:customStyle="1" w:styleId="ConsPlusTitle">
    <w:name w:val="ConsPlusTitle"/>
    <w:rsid w:val="005065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3\08.&#1055;&#1088;&#1086;&#1076;&#1086;&#1083;&#1100;&#1085;&#1099;&#1081;%20&#1073;&#1083;&#1072;&#1085;&#1082;%20&#1054;&#1041;&#1056;&#1040;&#1047;&#1045;&#1062;%202023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08.Продольный бланк ОБРАЗЕЦ 2023 Распоряжение.dotx</Template>
  <TotalTime>483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user</cp:lastModifiedBy>
  <cp:revision>35</cp:revision>
  <cp:lastPrinted>2026-02-10T11:46:00Z</cp:lastPrinted>
  <dcterms:created xsi:type="dcterms:W3CDTF">2026-02-08T10:05:00Z</dcterms:created>
  <dcterms:modified xsi:type="dcterms:W3CDTF">2026-02-25T07:09:00Z</dcterms:modified>
</cp:coreProperties>
</file>